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7B51" w14:textId="77777777" w:rsidR="00C17BA1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C17BA1">
        <w:rPr>
          <w:rFonts w:ascii="Century Gothic" w:hAnsi="Century Gothic"/>
          <w:b/>
          <w:bCs/>
          <w:sz w:val="24"/>
          <w:szCs w:val="24"/>
        </w:rPr>
        <w:t xml:space="preserve">Business Information and Logistics Management </w:t>
      </w:r>
    </w:p>
    <w:p w14:paraId="01EFCFF6" w14:textId="386C0B6F" w:rsidR="00EE78D6" w:rsidRPr="00F8257D" w:rsidRDefault="00EE78D6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756812AD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C777A3">
        <w:rPr>
          <w:bCs/>
          <w:color w:val="231F20"/>
        </w:rPr>
        <w:t>1</w:t>
      </w:r>
      <w:r w:rsidR="00BA7CCF">
        <w:rPr>
          <w:bCs/>
          <w:color w:val="231F20"/>
        </w:rPr>
        <w:t xml:space="preserve"> 2027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3AB611F" w14:textId="3452C66F" w:rsidR="00424E35" w:rsidRDefault="00424E35" w:rsidP="006E23DC">
      <w:pPr>
        <w:pStyle w:val="Heading2"/>
        <w:spacing w:line="244" w:lineRule="exact"/>
        <w:rPr>
          <w:color w:val="231F20"/>
        </w:rPr>
      </w:pPr>
      <w:r w:rsidRPr="00424E3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Pr="00424E35">
        <w:rPr>
          <w:color w:val="231F20"/>
        </w:rPr>
        <w:t>Business Information and Logistics Management</w:t>
      </w:r>
      <w:r>
        <w:rPr>
          <w:color w:val="231F20"/>
        </w:rPr>
        <w:t xml:space="preserve"> specialisation</w:t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DE335A" w14:paraId="21746558" w14:textId="77777777" w:rsidTr="005F597D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20CD8AF" w14:textId="78C3B421" w:rsidR="00DE335A" w:rsidRPr="002B7812" w:rsidRDefault="00DE335A" w:rsidP="00222DEA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D978AD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71E1B5AC" w14:textId="77777777" w:rsidR="00DE335A" w:rsidRPr="002B7812" w:rsidRDefault="00DE335A" w:rsidP="00222DEA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B036A50" w14:textId="77777777" w:rsidR="00DE335A" w:rsidRPr="002B7812" w:rsidRDefault="00DE335A" w:rsidP="00222DE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0CA38B1E" w14:textId="77777777" w:rsidR="008D0F28" w:rsidRPr="00CF1FB9" w:rsidRDefault="008D0F28" w:rsidP="008D0F2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ACCT5432</w:t>
            </w:r>
          </w:p>
          <w:p w14:paraId="5747C0DE" w14:textId="791CAF33" w:rsidR="00DE335A" w:rsidRPr="00D54217" w:rsidRDefault="008D0F28" w:rsidP="008D0F28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44083A88" w14:textId="77777777" w:rsidR="00174156" w:rsidRPr="007D5432" w:rsidRDefault="00174156" w:rsidP="0017415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MGMT5507</w:t>
            </w:r>
          </w:p>
          <w:p w14:paraId="1316D6D6" w14:textId="0ABA447C" w:rsidR="00DE335A" w:rsidRPr="00EE78D6" w:rsidRDefault="00174156" w:rsidP="00174156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sz w:val="20"/>
                <w:szCs w:val="20"/>
              </w:rPr>
              <w:t>Management and Organisations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13098745" w14:textId="77777777" w:rsidR="005E4A79" w:rsidRPr="007D5432" w:rsidRDefault="005E4A79" w:rsidP="005E4A7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MKTG5561</w:t>
            </w:r>
          </w:p>
          <w:p w14:paraId="231E0609" w14:textId="6F9721FB" w:rsidR="00DE335A" w:rsidRPr="00EE78D6" w:rsidRDefault="005E4A79" w:rsidP="005E4A79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7D5432">
              <w:rPr>
                <w:iCs/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4B526E8" w14:textId="77777777" w:rsidR="004B5FA7" w:rsidRPr="007D5432" w:rsidRDefault="004B5FA7" w:rsidP="004B5FA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64A29A6D" w14:textId="77777777" w:rsidR="004B5FA7" w:rsidRPr="007D5432" w:rsidRDefault="004B5FA7" w:rsidP="00034B31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 xml:space="preserve">BUSN5100 or Elective </w:t>
            </w:r>
          </w:p>
          <w:p w14:paraId="3D2076A5" w14:textId="3B861596" w:rsidR="00DE335A" w:rsidRPr="00EE78D6" w:rsidRDefault="004B5FA7" w:rsidP="00034B31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bCs/>
                <w:sz w:val="20"/>
                <w:szCs w:val="20"/>
              </w:rPr>
            </w:pPr>
            <w:r w:rsidRPr="007D5432">
              <w:rPr>
                <w:sz w:val="21"/>
                <w:szCs w:val="28"/>
              </w:rPr>
              <w:t>Applied Professional Business</w:t>
            </w:r>
            <w:r w:rsidRPr="007D5432">
              <w:rPr>
                <w:spacing w:val="-31"/>
                <w:sz w:val="21"/>
                <w:szCs w:val="28"/>
              </w:rPr>
              <w:t xml:space="preserve"> </w:t>
            </w:r>
            <w:r w:rsidRPr="007D5432">
              <w:rPr>
                <w:sz w:val="21"/>
                <w:szCs w:val="28"/>
              </w:rPr>
              <w:t>Communications</w:t>
            </w:r>
          </w:p>
        </w:tc>
      </w:tr>
      <w:tr w:rsidR="00E144DB" w14:paraId="431D22BF" w14:textId="77777777" w:rsidTr="005F597D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0960ACCD" w14:textId="77777777" w:rsidR="00E144DB" w:rsidRPr="002B7812" w:rsidRDefault="00E144DB" w:rsidP="00E144DB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CD1E10E" w14:textId="77777777" w:rsidR="00E144DB" w:rsidRPr="002B7812" w:rsidRDefault="00E144DB" w:rsidP="00E144D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72F8BDF0" w14:textId="77777777" w:rsidR="00E144DB" w:rsidRPr="00CF1FB9" w:rsidRDefault="00E144DB" w:rsidP="00E144D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ECON5541</w:t>
            </w:r>
          </w:p>
          <w:p w14:paraId="5AE103B9" w14:textId="4B9B9F6A" w:rsidR="00E144DB" w:rsidRPr="00EE78D6" w:rsidRDefault="00E144DB" w:rsidP="00E144DB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Economics for Business: Applications and P</w:t>
            </w:r>
            <w:r w:rsidRPr="00CE6BE2">
              <w:rPr>
                <w:sz w:val="20"/>
                <w:szCs w:val="20"/>
              </w:rPr>
              <w:t>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D7DAE8E" w14:textId="77777777" w:rsidR="00E144DB" w:rsidRPr="007D5432" w:rsidRDefault="00E144DB" w:rsidP="00E144D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MGMT5511</w:t>
            </w:r>
          </w:p>
          <w:p w14:paraId="3A1AEB02" w14:textId="799E3EB2" w:rsidR="00E144DB" w:rsidRPr="00EE78D6" w:rsidRDefault="00E144DB" w:rsidP="00E144DB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5DE60F8" w14:textId="0CF8019C" w:rsidR="00E144DB" w:rsidRPr="008B159E" w:rsidRDefault="00EB65B8" w:rsidP="00E144D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14159C2" w14:textId="253E3AF1" w:rsidR="00E144DB" w:rsidRPr="008B159E" w:rsidRDefault="00EB65B8" w:rsidP="00E144D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  <w:tr w:rsidR="00F179A3" w14:paraId="706F23A4" w14:textId="77777777" w:rsidTr="005F597D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FCAC6DD" w14:textId="12A1AC75" w:rsidR="00F179A3" w:rsidRPr="002B7812" w:rsidRDefault="00F179A3" w:rsidP="00F179A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A7CCF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313BEA8C" w14:textId="77777777" w:rsidR="00F179A3" w:rsidRPr="002B7812" w:rsidRDefault="00F179A3" w:rsidP="00F179A3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5D648CB" w14:textId="77777777" w:rsidR="00F179A3" w:rsidRPr="00CF1FB9" w:rsidRDefault="00F179A3" w:rsidP="00F179A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MGMT5526</w:t>
            </w:r>
          </w:p>
          <w:p w14:paraId="72DC438C" w14:textId="68B382DD" w:rsidR="00F179A3" w:rsidRPr="00EE78D6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9A4CE99" w14:textId="77777777" w:rsidR="00F179A3" w:rsidRPr="007D5432" w:rsidRDefault="00F179A3" w:rsidP="00F179A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1296891E" w14:textId="77777777" w:rsidR="00F179A3" w:rsidRPr="007D5432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46E3B1AB" w14:textId="49B0406F" w:rsidR="00F179A3" w:rsidRPr="00EE78D6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0553461" w14:textId="7358CA4C" w:rsidR="00F179A3" w:rsidRPr="00EE78D6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40B4BFD" w14:textId="07FFC3F0" w:rsidR="00F179A3" w:rsidRPr="008B159E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  <w:tr w:rsidR="00F179A3" w14:paraId="79F8267A" w14:textId="77777777" w:rsidTr="005F597D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2B738CB" w14:textId="77777777" w:rsidR="00F179A3" w:rsidRPr="00983B47" w:rsidRDefault="00F179A3" w:rsidP="00F179A3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A0ACB70" w14:textId="77777777" w:rsidR="00F179A3" w:rsidRDefault="00F179A3" w:rsidP="00F179A3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65DD4AF2" w14:textId="77777777" w:rsidR="00F179A3" w:rsidRDefault="00F179A3" w:rsidP="00034B31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sz w:val="20"/>
                <w:szCs w:val="20"/>
              </w:rPr>
            </w:pPr>
          </w:p>
          <w:p w14:paraId="75910E36" w14:textId="77777777" w:rsidR="00F179A3" w:rsidRPr="00EE78D6" w:rsidRDefault="00F179A3" w:rsidP="00034B31">
            <w:pPr>
              <w:pStyle w:val="TableParagraph"/>
              <w:shd w:val="clear" w:color="auto" w:fill="CACFF0" w:themeFill="text2" w:themeFillTint="33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Elective</w:t>
            </w:r>
          </w:p>
          <w:p w14:paraId="1FC40AAE" w14:textId="3055C7C3" w:rsidR="00F179A3" w:rsidRPr="00EE78D6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A93AD61" w14:textId="77777777" w:rsidR="00F179A3" w:rsidRPr="007D5432" w:rsidRDefault="00F179A3" w:rsidP="00F179A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3E6F5960" w14:textId="77777777" w:rsidR="00F179A3" w:rsidRPr="007D5432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603BE813" w14:textId="58DB27D3" w:rsidR="00F179A3" w:rsidRPr="008B159E" w:rsidRDefault="00F179A3" w:rsidP="00F179A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A76C4B3" w14:textId="1EFD37D4" w:rsidR="00F179A3" w:rsidRPr="00EE78D6" w:rsidRDefault="00F179A3" w:rsidP="00F179A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1B1118FB" w14:textId="0897F226" w:rsidR="00F179A3" w:rsidRPr="00EE78D6" w:rsidRDefault="00F179A3" w:rsidP="00F179A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</w:tbl>
    <w:p w14:paraId="2700AF24" w14:textId="77777777" w:rsidR="00956D3F" w:rsidRDefault="00956D3F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4165FBFD" w14:textId="604BCF4B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0077C5D" w14:textId="71876E7C" w:rsidR="00F851C1" w:rsidRPr="00F851C1" w:rsidRDefault="00F851C1" w:rsidP="00F851C1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F851C1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318CC251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7B040FC7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3730CA93">
        <w:rPr>
          <w:sz w:val="18"/>
          <w:szCs w:val="18"/>
        </w:rPr>
        <w:t>Enrol</w:t>
      </w:r>
      <w:r w:rsidR="0089117F" w:rsidRPr="3730CA93">
        <w:rPr>
          <w:sz w:val="18"/>
          <w:szCs w:val="18"/>
        </w:rPr>
        <w:t xml:space="preserve"> on </w:t>
      </w:r>
      <w:hyperlink r:id="rId12">
        <w:r w:rsidR="004F19AF" w:rsidRPr="3730CA93">
          <w:rPr>
            <w:rStyle w:val="Hyperlink"/>
            <w:sz w:val="18"/>
            <w:szCs w:val="18"/>
          </w:rPr>
          <w:t>S</w:t>
        </w:r>
        <w:r w:rsidR="0089117F" w:rsidRPr="3730CA93">
          <w:rPr>
            <w:rStyle w:val="Hyperlink"/>
            <w:sz w:val="18"/>
            <w:szCs w:val="18"/>
          </w:rPr>
          <w:t>tudent</w:t>
        </w:r>
        <w:r w:rsidR="004F19AF" w:rsidRPr="3730CA93">
          <w:rPr>
            <w:rStyle w:val="Hyperlink"/>
            <w:sz w:val="18"/>
            <w:szCs w:val="18"/>
          </w:rPr>
          <w:t xml:space="preserve"> </w:t>
        </w:r>
        <w:r w:rsidR="0089117F" w:rsidRPr="3730CA93">
          <w:rPr>
            <w:rStyle w:val="Hyperlink"/>
            <w:sz w:val="18"/>
            <w:szCs w:val="18"/>
          </w:rPr>
          <w:t>Connect</w:t>
        </w:r>
      </w:hyperlink>
      <w:r w:rsidR="0089117F" w:rsidRPr="3730CA93">
        <w:rPr>
          <w:sz w:val="18"/>
          <w:szCs w:val="18"/>
        </w:rPr>
        <w:t xml:space="preserve"> and plan your timetable on the </w:t>
      </w:r>
      <w:hyperlink r:id="rId13">
        <w:r w:rsidR="0089117F" w:rsidRPr="3730CA93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7DD27A5A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23BA8E54" w14:textId="77777777" w:rsidR="0047701D" w:rsidRDefault="0047701D" w:rsidP="00DE335A">
      <w:pPr>
        <w:pStyle w:val="Heading2"/>
        <w:spacing w:line="244" w:lineRule="exact"/>
        <w:ind w:left="0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2ED3AFA8" w14:textId="526F9CFD" w:rsidR="00C17BA1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C17BA1">
        <w:rPr>
          <w:rFonts w:ascii="Century Gothic" w:hAnsi="Century Gothic"/>
          <w:b/>
          <w:bCs/>
          <w:sz w:val="24"/>
          <w:szCs w:val="24"/>
        </w:rPr>
        <w:t xml:space="preserve">Business Information and Logistics Management </w:t>
      </w:r>
    </w:p>
    <w:p w14:paraId="6E6E061B" w14:textId="40AC58B3" w:rsidR="008C6531" w:rsidRPr="00EE78D6" w:rsidRDefault="008C6531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74104A24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C777A3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00211D03" w14:textId="21A763EB" w:rsidR="00217A9E" w:rsidRDefault="00217A9E" w:rsidP="002E3539">
      <w:pPr>
        <w:pStyle w:val="Heading2"/>
        <w:spacing w:line="244" w:lineRule="exact"/>
        <w:rPr>
          <w:color w:val="231F20"/>
        </w:rPr>
      </w:pPr>
      <w:r w:rsidRPr="00217A9E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Pr="00424E35">
        <w:rPr>
          <w:color w:val="231F20"/>
        </w:rPr>
        <w:t>Business Information and Logistics Management</w:t>
      </w:r>
      <w:r>
        <w:rPr>
          <w:color w:val="231F20"/>
        </w:rPr>
        <w:t xml:space="preserve"> specialisation</w:t>
      </w:r>
    </w:p>
    <w:p w14:paraId="0B9EEF00" w14:textId="7600BF93" w:rsidR="0047701D" w:rsidRPr="00FC204E" w:rsidRDefault="002E3539" w:rsidP="00FC204E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C161DB6" w14:textId="77777777" w:rsidR="00D26E50" w:rsidRDefault="00D26E50" w:rsidP="00D26E50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D26E50" w14:paraId="2191EF68" w14:textId="77777777" w:rsidTr="005F597D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477E831E" w14:textId="3062B3AB" w:rsidR="00D26E50" w:rsidRPr="00983B47" w:rsidRDefault="00D26E50" w:rsidP="00222DEA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E602E7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B78F1FC" w14:textId="77777777" w:rsidR="00D26E50" w:rsidRDefault="00D26E50" w:rsidP="00222DE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2AE56DDC" w14:textId="77777777" w:rsidR="00B352AB" w:rsidRPr="007D5432" w:rsidRDefault="00B352AB" w:rsidP="00B352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 xml:space="preserve">BUSN5100 or Elective </w:t>
            </w:r>
          </w:p>
          <w:p w14:paraId="6C0AB9FC" w14:textId="3EB44F7D" w:rsidR="00D26E50" w:rsidRPr="00EE78D6" w:rsidRDefault="00B352AB" w:rsidP="00B352AB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sz w:val="21"/>
                <w:szCs w:val="28"/>
              </w:rPr>
              <w:t>Applied Professional Business</w:t>
            </w:r>
            <w:r w:rsidRPr="007D5432">
              <w:rPr>
                <w:spacing w:val="-31"/>
                <w:sz w:val="21"/>
                <w:szCs w:val="28"/>
              </w:rPr>
              <w:t xml:space="preserve"> </w:t>
            </w:r>
            <w:r w:rsidRPr="007D5432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B7E5038" w14:textId="12B39D47" w:rsidR="00D26E50" w:rsidRPr="00EE78D6" w:rsidRDefault="0032052B" w:rsidP="00222DEA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4F9B39FD" w14:textId="5A51F59C" w:rsidR="00D26E50" w:rsidRPr="00EE78D6" w:rsidRDefault="0032052B" w:rsidP="00222DEA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2686EF2A" w14:textId="00B26DDD" w:rsidR="00D26E50" w:rsidRPr="00EE78D6" w:rsidRDefault="0032052B" w:rsidP="00222DE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  <w:tr w:rsidR="00294F5E" w14:paraId="0AD506F6" w14:textId="77777777" w:rsidTr="005F597D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69A37C1" w14:textId="77777777" w:rsidR="00294F5E" w:rsidRPr="00983B47" w:rsidRDefault="00294F5E" w:rsidP="00294F5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559D230" w14:textId="77777777" w:rsidR="00294F5E" w:rsidRDefault="00294F5E" w:rsidP="00294F5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2E729A2F" w14:textId="77777777" w:rsidR="00294F5E" w:rsidRPr="007D5432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MGMT5511</w:t>
            </w:r>
          </w:p>
          <w:p w14:paraId="2A13332D" w14:textId="7D91DBC8" w:rsidR="00294F5E" w:rsidRPr="00EE78D6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377EF93" w14:textId="77777777" w:rsidR="00294F5E" w:rsidRPr="007D5432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B2E7B39" w14:textId="77777777" w:rsidR="00294F5E" w:rsidRPr="007D5432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1B8AD0FA" w14:textId="5FA97846" w:rsidR="00294F5E" w:rsidRPr="00EE78D6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98310C3" w14:textId="77777777" w:rsidR="00294F5E" w:rsidRPr="007D5432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5426C681" w14:textId="77777777" w:rsidR="00294F5E" w:rsidRPr="007D5432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3A2C0682" w14:textId="313A029D" w:rsidR="00294F5E" w:rsidRPr="008B159E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5A5204D" w14:textId="53D11FC2" w:rsidR="00294F5E" w:rsidRPr="008B159E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  <w:tr w:rsidR="00294F5E" w14:paraId="55BEFFE8" w14:textId="77777777" w:rsidTr="005F597D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978CECE" w14:textId="1687F1E3" w:rsidR="00294F5E" w:rsidRPr="00983B47" w:rsidRDefault="00294F5E" w:rsidP="00294F5E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E602E7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AA27A99" w14:textId="77777777" w:rsidR="00294F5E" w:rsidRDefault="00294F5E" w:rsidP="00294F5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2C1D769A" w14:textId="77777777" w:rsidR="00294F5E" w:rsidRPr="00CF1FB9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F1FB9">
              <w:rPr>
                <w:b/>
                <w:sz w:val="20"/>
                <w:szCs w:val="20"/>
              </w:rPr>
              <w:t>MGMT5526</w:t>
            </w:r>
          </w:p>
          <w:p w14:paraId="25287103" w14:textId="015BCCD6" w:rsidR="00294F5E" w:rsidRPr="00EE78D6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CF1FB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C2BBD2A" w14:textId="77777777" w:rsidR="00294F5E" w:rsidRPr="007D5432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504ACD5" w14:textId="77777777" w:rsidR="00294F5E" w:rsidRPr="007D5432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3A30EE0C" w14:textId="39CDEDE2" w:rsidR="00294F5E" w:rsidRPr="00EE78D6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24A2C0C" w14:textId="77777777" w:rsidR="00294F5E" w:rsidRPr="007D5432" w:rsidRDefault="00294F5E" w:rsidP="00294F5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  <w:p w14:paraId="2288B010" w14:textId="77777777" w:rsidR="00294F5E" w:rsidRPr="007D5432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 w:rsidRPr="007D5432">
              <w:rPr>
                <w:b/>
                <w:sz w:val="20"/>
                <w:szCs w:val="20"/>
              </w:rPr>
              <w:t>Elective or 2nd Specialisation unit</w:t>
            </w:r>
          </w:p>
          <w:p w14:paraId="7BC75DBE" w14:textId="3F67202D" w:rsidR="00294F5E" w:rsidRPr="00EE78D6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28CFC7C" w14:textId="2449DF3F" w:rsidR="00294F5E" w:rsidRPr="008B159E" w:rsidRDefault="00294F5E" w:rsidP="00294F5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 Specialisation option</w:t>
            </w:r>
          </w:p>
        </w:tc>
      </w:tr>
    </w:tbl>
    <w:p w14:paraId="0051BB40" w14:textId="77777777" w:rsidR="00CB0A03" w:rsidRDefault="00CB0A03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758C3A43" w14:textId="77777777" w:rsidR="00FC204E" w:rsidRDefault="00FC204E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30DBA66C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E98DAE6" w14:textId="73A67C09" w:rsidR="00B05628" w:rsidRPr="00B05628" w:rsidRDefault="00B05628" w:rsidP="00B05628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F851C1"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426A2EF9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A821ED3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3730CA93">
        <w:rPr>
          <w:b w:val="0"/>
          <w:bCs w:val="0"/>
          <w:sz w:val="18"/>
          <w:szCs w:val="18"/>
        </w:rPr>
        <w:t>Enrol</w:t>
      </w:r>
      <w:r w:rsidR="58D3E280" w:rsidRPr="3730CA93">
        <w:rPr>
          <w:b w:val="0"/>
          <w:bCs w:val="0"/>
          <w:sz w:val="18"/>
          <w:szCs w:val="18"/>
        </w:rPr>
        <w:t xml:space="preserve"> </w:t>
      </w:r>
      <w:r w:rsidRPr="3730CA93">
        <w:rPr>
          <w:b w:val="0"/>
          <w:bCs w:val="0"/>
          <w:sz w:val="18"/>
          <w:szCs w:val="18"/>
        </w:rPr>
        <w:t xml:space="preserve">on </w:t>
      </w:r>
      <w:hyperlink r:id="rId17">
        <w:r w:rsidRPr="3730CA93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3730CA93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3730CA93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F93AB" w14:textId="77777777" w:rsidR="00B86978" w:rsidRDefault="00B86978">
      <w:r>
        <w:separator/>
      </w:r>
    </w:p>
  </w:endnote>
  <w:endnote w:type="continuationSeparator" w:id="0">
    <w:p w14:paraId="79F3660E" w14:textId="77777777" w:rsidR="00B86978" w:rsidRDefault="00B86978">
      <w:r>
        <w:continuationSeparator/>
      </w:r>
    </w:p>
  </w:endnote>
  <w:endnote w:type="continuationNotice" w:id="1">
    <w:p w14:paraId="3A540C63" w14:textId="77777777" w:rsidR="00B86978" w:rsidRDefault="00B869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0F092" w14:textId="77777777" w:rsidR="00B86978" w:rsidRDefault="00B86978">
      <w:r>
        <w:separator/>
      </w:r>
    </w:p>
  </w:footnote>
  <w:footnote w:type="continuationSeparator" w:id="0">
    <w:p w14:paraId="3FD7B600" w14:textId="77777777" w:rsidR="00B86978" w:rsidRDefault="00B86978">
      <w:r>
        <w:continuationSeparator/>
      </w:r>
    </w:p>
  </w:footnote>
  <w:footnote w:type="continuationNotice" w:id="1">
    <w:p w14:paraId="009EFDBE" w14:textId="77777777" w:rsidR="00B86978" w:rsidRDefault="00B869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078B619A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D978AD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078B619A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D978AD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22271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27DD9"/>
    <w:rsid w:val="0003157E"/>
    <w:rsid w:val="00031CB3"/>
    <w:rsid w:val="00032FDF"/>
    <w:rsid w:val="00034B31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2CD8"/>
    <w:rsid w:val="000D419E"/>
    <w:rsid w:val="000D4AAE"/>
    <w:rsid w:val="000D7C75"/>
    <w:rsid w:val="000E0825"/>
    <w:rsid w:val="000E1159"/>
    <w:rsid w:val="000E22BB"/>
    <w:rsid w:val="000E3616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156"/>
    <w:rsid w:val="0017474B"/>
    <w:rsid w:val="00176A23"/>
    <w:rsid w:val="00177E72"/>
    <w:rsid w:val="001835CF"/>
    <w:rsid w:val="0018604B"/>
    <w:rsid w:val="00186CF4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5EBD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1F7866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17A9E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E2F"/>
    <w:rsid w:val="002868E2"/>
    <w:rsid w:val="00292E61"/>
    <w:rsid w:val="00294DBE"/>
    <w:rsid w:val="00294F5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5A0A"/>
    <w:rsid w:val="002E2E58"/>
    <w:rsid w:val="002E3539"/>
    <w:rsid w:val="002E758A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052B"/>
    <w:rsid w:val="00321F48"/>
    <w:rsid w:val="00324B3B"/>
    <w:rsid w:val="0032778E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06A1D"/>
    <w:rsid w:val="004106BD"/>
    <w:rsid w:val="004118FE"/>
    <w:rsid w:val="00415135"/>
    <w:rsid w:val="00415C17"/>
    <w:rsid w:val="004165BE"/>
    <w:rsid w:val="00421CEF"/>
    <w:rsid w:val="0042438E"/>
    <w:rsid w:val="00424E35"/>
    <w:rsid w:val="0042600D"/>
    <w:rsid w:val="0042757A"/>
    <w:rsid w:val="00433FA3"/>
    <w:rsid w:val="004347FE"/>
    <w:rsid w:val="00434D6A"/>
    <w:rsid w:val="00437E41"/>
    <w:rsid w:val="0044279E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B5FA7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5AF8"/>
    <w:rsid w:val="005075D0"/>
    <w:rsid w:val="0051453C"/>
    <w:rsid w:val="00514A51"/>
    <w:rsid w:val="005171FF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4A79"/>
    <w:rsid w:val="005E534F"/>
    <w:rsid w:val="005E53F7"/>
    <w:rsid w:val="005E78B6"/>
    <w:rsid w:val="005E7EBD"/>
    <w:rsid w:val="005F0704"/>
    <w:rsid w:val="005F4E6A"/>
    <w:rsid w:val="005F56A2"/>
    <w:rsid w:val="005F597D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692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4566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4CAE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67933"/>
    <w:rsid w:val="007715C5"/>
    <w:rsid w:val="00774AC8"/>
    <w:rsid w:val="007827B3"/>
    <w:rsid w:val="007901D1"/>
    <w:rsid w:val="00790274"/>
    <w:rsid w:val="0079051F"/>
    <w:rsid w:val="00790E29"/>
    <w:rsid w:val="00793205"/>
    <w:rsid w:val="00796FBA"/>
    <w:rsid w:val="007A0FA8"/>
    <w:rsid w:val="007A120B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69E4"/>
    <w:rsid w:val="007F75C0"/>
    <w:rsid w:val="0080015C"/>
    <w:rsid w:val="00804277"/>
    <w:rsid w:val="00805F23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0E53"/>
    <w:rsid w:val="008A1034"/>
    <w:rsid w:val="008A63C7"/>
    <w:rsid w:val="008B10A0"/>
    <w:rsid w:val="008B159E"/>
    <w:rsid w:val="008B4F98"/>
    <w:rsid w:val="008C0902"/>
    <w:rsid w:val="008C113F"/>
    <w:rsid w:val="008C6531"/>
    <w:rsid w:val="008D0F28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56D3F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3505"/>
    <w:rsid w:val="009F4CDA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15BF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5575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05628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52AB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0BC9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86978"/>
    <w:rsid w:val="00B94144"/>
    <w:rsid w:val="00B94A40"/>
    <w:rsid w:val="00B95AF6"/>
    <w:rsid w:val="00BA2051"/>
    <w:rsid w:val="00BA47C5"/>
    <w:rsid w:val="00BA4E7E"/>
    <w:rsid w:val="00BA623B"/>
    <w:rsid w:val="00BA7CCF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4A55"/>
    <w:rsid w:val="00C164EB"/>
    <w:rsid w:val="00C17BA1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0988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777A3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0A03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D259F"/>
    <w:rsid w:val="00CD4A96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26E50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185B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854"/>
    <w:rsid w:val="00D90D0C"/>
    <w:rsid w:val="00D947F7"/>
    <w:rsid w:val="00D94AD3"/>
    <w:rsid w:val="00D97190"/>
    <w:rsid w:val="00D978AD"/>
    <w:rsid w:val="00D97DA4"/>
    <w:rsid w:val="00DA16F6"/>
    <w:rsid w:val="00DA52FA"/>
    <w:rsid w:val="00DA7124"/>
    <w:rsid w:val="00DA7B79"/>
    <w:rsid w:val="00DB0AE1"/>
    <w:rsid w:val="00DB6A67"/>
    <w:rsid w:val="00DB7A08"/>
    <w:rsid w:val="00DB7C3C"/>
    <w:rsid w:val="00DC05AA"/>
    <w:rsid w:val="00DC7B97"/>
    <w:rsid w:val="00DD4747"/>
    <w:rsid w:val="00DD50AB"/>
    <w:rsid w:val="00DD61CE"/>
    <w:rsid w:val="00DD681C"/>
    <w:rsid w:val="00DE130D"/>
    <w:rsid w:val="00DE335A"/>
    <w:rsid w:val="00DE5D09"/>
    <w:rsid w:val="00DE7A3C"/>
    <w:rsid w:val="00DF090F"/>
    <w:rsid w:val="00DF41F1"/>
    <w:rsid w:val="00DF5EB2"/>
    <w:rsid w:val="00E04878"/>
    <w:rsid w:val="00E1062F"/>
    <w:rsid w:val="00E13C0F"/>
    <w:rsid w:val="00E144DB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02E7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B65B8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179A3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31AB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51C1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204E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08FA"/>
    <w:rsid w:val="00FE55BE"/>
    <w:rsid w:val="00FE6B5A"/>
    <w:rsid w:val="00FF11D4"/>
    <w:rsid w:val="00FF1379"/>
    <w:rsid w:val="00FF28DA"/>
    <w:rsid w:val="00FF3D76"/>
    <w:rsid w:val="00FF4BBB"/>
    <w:rsid w:val="00FF6AEA"/>
    <w:rsid w:val="3730CA93"/>
    <w:rsid w:val="58D3E280"/>
    <w:rsid w:val="6814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07A78F-87B8-4415-A48B-853CA7F9F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56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99</cp:revision>
  <cp:lastPrinted>2025-10-29T04:34:00Z</cp:lastPrinted>
  <dcterms:created xsi:type="dcterms:W3CDTF">2025-06-17T06:27:00Z</dcterms:created>
  <dcterms:modified xsi:type="dcterms:W3CDTF">2026-10-30T03:37:00Z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